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BB1" w:rsidRPr="00D10D6D" w:rsidRDefault="00120BB1" w:rsidP="00FA5A68">
      <w:pPr>
        <w:jc w:val="center"/>
        <w:rPr>
          <w:b/>
        </w:rPr>
      </w:pPr>
      <w:r w:rsidRPr="00D10D6D">
        <w:rPr>
          <w:b/>
        </w:rPr>
        <w:t>ORIENTAÇÕES PARA A CARTA DE INTENÇÃO</w:t>
      </w:r>
    </w:p>
    <w:p w:rsidR="00120BB1" w:rsidRDefault="00120BB1" w:rsidP="00E82093">
      <w:r>
        <w:t>O candidato deve elaborar uma carta de intenção em, no máximo, uma página.</w:t>
      </w:r>
    </w:p>
    <w:p w:rsidR="00120BB1" w:rsidRDefault="00120BB1" w:rsidP="00E82093">
      <w:r>
        <w:t>O documento deverá enfatizar os seguintes itens:</w:t>
      </w:r>
    </w:p>
    <w:p w:rsidR="00120BB1" w:rsidRDefault="00120BB1" w:rsidP="00D10D6D">
      <w:pPr>
        <w:pStyle w:val="ListParagraph"/>
        <w:numPr>
          <w:ilvl w:val="0"/>
          <w:numId w:val="1"/>
        </w:numPr>
      </w:pPr>
      <w:r>
        <w:t>Motivos que o levam a realizar o Pré-Enem;</w:t>
      </w:r>
    </w:p>
    <w:p w:rsidR="00120BB1" w:rsidRDefault="00120BB1" w:rsidP="00D10D6D">
      <w:pPr>
        <w:pStyle w:val="ListParagraph"/>
        <w:numPr>
          <w:ilvl w:val="0"/>
          <w:numId w:val="1"/>
        </w:numPr>
      </w:pPr>
      <w:r>
        <w:t xml:space="preserve"> Experiência acadêmica com o aprendizado;</w:t>
      </w:r>
    </w:p>
    <w:p w:rsidR="00120BB1" w:rsidRDefault="00120BB1" w:rsidP="00D10D6D">
      <w:pPr>
        <w:pStyle w:val="ListParagraph"/>
        <w:numPr>
          <w:ilvl w:val="0"/>
          <w:numId w:val="1"/>
        </w:numPr>
      </w:pPr>
      <w:r>
        <w:t>Expectativas com a formação Universitária;</w:t>
      </w:r>
      <w:bookmarkStart w:id="0" w:name="_GoBack"/>
      <w:bookmarkEnd w:id="0"/>
    </w:p>
    <w:p w:rsidR="00120BB1" w:rsidRPr="00D10D6D" w:rsidRDefault="00120BB1" w:rsidP="00D10D6D">
      <w:pPr>
        <w:jc w:val="center"/>
        <w:rPr>
          <w:b/>
        </w:rPr>
      </w:pPr>
      <w:r w:rsidRPr="00D10D6D">
        <w:rPr>
          <w:b/>
        </w:rPr>
        <w:t>CARTA DE INTENÇÃO</w:t>
      </w:r>
    </w:p>
    <w:p w:rsidR="00120BB1" w:rsidRDefault="00120BB1" w:rsidP="00E82093"/>
    <w:p w:rsidR="00120BB1" w:rsidRDefault="00120BB1" w:rsidP="00E82093">
      <w:r>
        <w:t>Eu, ______________________________________________________, aluno da (nome da instituição) _________________________________________________________, candidato (a) a uma vaga no projeto Pré-Enem, apresento a seguir minhas intenções em relação ao curso.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20BB1" w:rsidRDefault="00120BB1" w:rsidP="00E82093"/>
    <w:p w:rsidR="00120BB1" w:rsidRDefault="00120BB1" w:rsidP="00E82093"/>
    <w:p w:rsidR="00120BB1" w:rsidRDefault="00120BB1" w:rsidP="00E82093">
      <w:r>
        <w:t>Local e Data:</w:t>
      </w:r>
    </w:p>
    <w:p w:rsidR="00120BB1" w:rsidRDefault="00120BB1" w:rsidP="00E82093">
      <w:r>
        <w:t xml:space="preserve">                                   </w:t>
      </w:r>
    </w:p>
    <w:p w:rsidR="00120BB1" w:rsidRDefault="00120BB1" w:rsidP="00D10D6D">
      <w:pPr>
        <w:jc w:val="center"/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</w:t>
      </w:r>
    </w:p>
    <w:p w:rsidR="00120BB1" w:rsidRDefault="00120BB1" w:rsidP="00D10D6D">
      <w:pPr>
        <w:jc w:val="center"/>
      </w:pPr>
      <w:r>
        <w:t xml:space="preserve">  Assinatura do (a) candidato (a)</w:t>
      </w:r>
    </w:p>
    <w:sectPr w:rsidR="00120BB1" w:rsidSect="00804E5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0BB1" w:rsidRDefault="00120BB1" w:rsidP="004F67A2">
      <w:pPr>
        <w:spacing w:after="0" w:line="240" w:lineRule="auto"/>
      </w:pPr>
      <w:r>
        <w:separator/>
      </w:r>
    </w:p>
  </w:endnote>
  <w:endnote w:type="continuationSeparator" w:id="0">
    <w:p w:rsidR="00120BB1" w:rsidRDefault="00120BB1" w:rsidP="004F6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BB1" w:rsidRDefault="00120BB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BB1" w:rsidRDefault="00120BB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BB1" w:rsidRDefault="00120BB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0BB1" w:rsidRDefault="00120BB1" w:rsidP="004F67A2">
      <w:pPr>
        <w:spacing w:after="0" w:line="240" w:lineRule="auto"/>
      </w:pPr>
      <w:r>
        <w:separator/>
      </w:r>
    </w:p>
  </w:footnote>
  <w:footnote w:type="continuationSeparator" w:id="0">
    <w:p w:rsidR="00120BB1" w:rsidRDefault="00120BB1" w:rsidP="004F67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BB1" w:rsidRDefault="00120BB1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17379" o:spid="_x0000_s2049" type="#_x0000_t75" style="position:absolute;margin-left:0;margin-top:0;width:425.15pt;height:341.8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BB1" w:rsidRDefault="00120BB1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17380" o:spid="_x0000_s2050" type="#_x0000_t75" style="position:absolute;margin-left:0;margin-top:0;width:425.15pt;height:341.8pt;z-index:-251657728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BB1" w:rsidRDefault="00120BB1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17378" o:spid="_x0000_s2051" type="#_x0000_t75" style="position:absolute;margin-left:0;margin-top:0;width:425.15pt;height:341.8pt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0A298A"/>
    <w:multiLevelType w:val="hybridMultilevel"/>
    <w:tmpl w:val="0BF280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C0D5B4A"/>
    <w:multiLevelType w:val="hybridMultilevel"/>
    <w:tmpl w:val="480A2912"/>
    <w:lvl w:ilvl="0" w:tplc="996A2492">
      <w:start w:val="1"/>
      <w:numFmt w:val="lowerRoman"/>
      <w:lvlText w:val="%1)"/>
      <w:lvlJc w:val="left"/>
      <w:pPr>
        <w:ind w:left="1080" w:hanging="72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2093"/>
    <w:rsid w:val="00120BB1"/>
    <w:rsid w:val="004F67A2"/>
    <w:rsid w:val="005712B4"/>
    <w:rsid w:val="006E0575"/>
    <w:rsid w:val="00804E50"/>
    <w:rsid w:val="00846CAC"/>
    <w:rsid w:val="00D10D6D"/>
    <w:rsid w:val="00E82093"/>
    <w:rsid w:val="00FA5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E5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10D6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F67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F67A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F67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F67A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4F67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F67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327</Words>
  <Characters>1767</Characters>
  <Application>Microsoft Office Outlook</Application>
  <DocSecurity>0</DocSecurity>
  <Lines>0</Lines>
  <Paragraphs>0</Paragraphs>
  <ScaleCrop>false</ScaleCrop>
  <Company>MSC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ORIENTAÇÕES PARA A CARTA DE INTENÇÃO</dc:title>
  <dc:subject/>
  <dc:creator>MESC</dc:creator>
  <cp:keywords/>
  <dc:description/>
  <cp:lastModifiedBy>Valfiria</cp:lastModifiedBy>
  <cp:revision>2</cp:revision>
  <cp:lastPrinted>2016-04-19T15:49:00Z</cp:lastPrinted>
  <dcterms:created xsi:type="dcterms:W3CDTF">2017-08-09T13:36:00Z</dcterms:created>
  <dcterms:modified xsi:type="dcterms:W3CDTF">2017-08-09T13:36:00Z</dcterms:modified>
</cp:coreProperties>
</file>